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CFAD" w14:textId="68689AA2" w:rsidR="005F70E4" w:rsidRDefault="00D42C0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C59990" wp14:editId="381D4553">
                <wp:simplePos x="0" y="0"/>
                <wp:positionH relativeFrom="column">
                  <wp:posOffset>1766133</wp:posOffset>
                </wp:positionH>
                <wp:positionV relativeFrom="paragraph">
                  <wp:posOffset>-60837</wp:posOffset>
                </wp:positionV>
                <wp:extent cx="4159250" cy="55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DF3B4" w14:textId="341E2EE0" w:rsidR="002C306B" w:rsidRPr="002C306B" w:rsidRDefault="002C306B" w:rsidP="00D42C08">
                            <w:pPr>
                              <w:jc w:val="center"/>
                              <w:rPr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306B">
                              <w:rPr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Certification School Worldwide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C59990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39.05pt;margin-top:-4.8pt;width:327.5pt;height:4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" fillcolor="white [3201]" stroked="f" strokeweight=".5pt">
                <v:textbox>
                  <w:txbxContent>
                    <w:p w14:paraId="50EDF3B4" w14:textId="341E2EE0" w:rsidR="002C306B" w:rsidRPr="002C306B" w:rsidRDefault="002C306B" w:rsidP="00D42C08">
                      <w:pPr>
                        <w:jc w:val="center"/>
                        <w:rPr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306B">
                        <w:rPr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Certification School Worldwide</w:t>
                      </w:r>
                    </w:p>
                  </w:txbxContent>
                </v:textbox>
              </v:shape>
            </w:pict>
          </mc:Fallback>
        </mc:AlternateContent>
      </w:r>
      <w:r w:rsidR="00697775" w:rsidRPr="00CE3A5D">
        <w:rPr>
          <w:noProof/>
        </w:rPr>
        <w:drawing>
          <wp:anchor distT="0" distB="0" distL="114300" distR="114300" simplePos="0" relativeHeight="251671552" behindDoc="1" locked="0" layoutInCell="1" allowOverlap="1" wp14:anchorId="2607C148" wp14:editId="2AFC2DB6">
            <wp:simplePos x="0" y="0"/>
            <wp:positionH relativeFrom="column">
              <wp:posOffset>12701</wp:posOffset>
            </wp:positionH>
            <wp:positionV relativeFrom="paragraph">
              <wp:posOffset>31750</wp:posOffset>
            </wp:positionV>
            <wp:extent cx="5956300" cy="5803708"/>
            <wp:effectExtent l="0" t="0" r="6350" b="6985"/>
            <wp:wrapNone/>
            <wp:docPr id="384992417" name="Picture 3849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90" cy="5819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3B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3151D" wp14:editId="539B4805">
                <wp:simplePos x="0" y="0"/>
                <wp:positionH relativeFrom="column">
                  <wp:posOffset>2133600</wp:posOffset>
                </wp:positionH>
                <wp:positionV relativeFrom="paragraph">
                  <wp:posOffset>-19050</wp:posOffset>
                </wp:positionV>
                <wp:extent cx="3358515" cy="660400"/>
                <wp:effectExtent l="0" t="0" r="13335" b="25400"/>
                <wp:wrapNone/>
                <wp:docPr id="34" name="Rectangle: Diagonal Corners Snippe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6604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7C07" id="Rectangle: Diagonal Corners Snipped 34" o:spid="_x0000_s1026" style="position:absolute;margin-left:168pt;margin-top:-1.5pt;width:264.45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8515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" path="m,l3248446,r110069,110069l3358515,660400r,l110069,660400,,550331,,xe" fillcolor="window" strokecolor="window" strokeweight="1pt">
                <v:stroke joinstyle="miter"/>
                <v:path arrowok="t" o:connecttype="custom" o:connectlocs="0,0;3248446,0;3358515,110069;3358515,660400;3358515,660400;110069,660400;0,550331;0,0" o:connectangles="0,0,0,0,0,0,0,0"/>
              </v:shape>
            </w:pict>
          </mc:Fallback>
        </mc:AlternateContent>
      </w:r>
      <w:r w:rsidR="004753B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AAA98A" wp14:editId="57800B67">
                <wp:simplePos x="0" y="0"/>
                <wp:positionH relativeFrom="column">
                  <wp:posOffset>2609850</wp:posOffset>
                </wp:positionH>
                <wp:positionV relativeFrom="paragraph">
                  <wp:posOffset>546100</wp:posOffset>
                </wp:positionV>
                <wp:extent cx="3307715" cy="660400"/>
                <wp:effectExtent l="0" t="0" r="26035" b="25400"/>
                <wp:wrapNone/>
                <wp:docPr id="33" name="Rectangle: Diagonal Corners Snippe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715" cy="66040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CF4B" id="Rectangle: Diagonal Corners Snipped 33" o:spid="_x0000_s1026" style="position:absolute;margin-left:205.5pt;margin-top:43pt;width:260.45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07715,66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" path="m,l3197646,r110069,110069l3307715,660400r,l110069,660400,,550331,,xe" fillcolor="white [3212]" strokecolor="white [3212]" strokeweight="1pt">
                <v:stroke joinstyle="miter"/>
                <v:path arrowok="t" o:connecttype="custom" o:connectlocs="0,0;3197646,0;3307715,110069;3307715,660400;3307715,660400;110069,660400;0,550331;0,0" o:connectangles="0,0,0,0,0,0,0,0"/>
              </v:shape>
            </w:pict>
          </mc:Fallback>
        </mc:AlternateContent>
      </w:r>
      <w:r w:rsidR="009C24D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9B4AF" wp14:editId="07EBCDC7">
                <wp:simplePos x="0" y="0"/>
                <wp:positionH relativeFrom="column">
                  <wp:posOffset>6350</wp:posOffset>
                </wp:positionH>
                <wp:positionV relativeFrom="paragraph">
                  <wp:posOffset>31750</wp:posOffset>
                </wp:positionV>
                <wp:extent cx="1320800" cy="857250"/>
                <wp:effectExtent l="0" t="0" r="0" b="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857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AB113" id="Oval 24" o:spid="_x0000_s1026" style="position:absolute;margin-left:.5pt;margin-top:2.5pt;width:104pt;height:6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BB6D41"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2EE156" wp14:editId="7CF3D3DE">
                <wp:simplePos x="0" y="0"/>
                <wp:positionH relativeFrom="column">
                  <wp:posOffset>10886</wp:posOffset>
                </wp:positionH>
                <wp:positionV relativeFrom="paragraph">
                  <wp:posOffset>8284029</wp:posOffset>
                </wp:positionV>
                <wp:extent cx="7300595" cy="820510"/>
                <wp:effectExtent l="0" t="0" r="14605" b="1778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820510"/>
                          <a:chOff x="0" y="0"/>
                          <a:chExt cx="7300595" cy="820510"/>
                        </a:xfrm>
                      </wpg:grpSpPr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0" y="163285"/>
                            <a:ext cx="7300595" cy="6572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45 h 219"/>
                              <a:gd name="T2" fmla="*/ 2452 w 2452"/>
                              <a:gd name="T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219">
                                <a:moveTo>
                                  <a:pt x="0" y="145"/>
                                </a:moveTo>
                                <a:cubicBezTo>
                                  <a:pt x="950" y="0"/>
                                  <a:pt x="1836" y="98"/>
                                  <a:pt x="2452" y="2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300595" cy="542925"/>
                          </a:xfrm>
                          <a:custGeom>
                            <a:avLst/>
                            <a:gdLst>
                              <a:gd name="T0" fmla="*/ 0 w 2452"/>
                              <a:gd name="T1" fmla="*/ 181 h 181"/>
                              <a:gd name="T2" fmla="*/ 2452 w 2452"/>
                              <a:gd name="T3" fmla="*/ 165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0" y="181"/>
                                </a:moveTo>
                                <a:cubicBezTo>
                                  <a:pt x="940" y="0"/>
                                  <a:pt x="1828" y="65"/>
                                  <a:pt x="2452" y="16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0595" cy="543560"/>
                          </a:xfrm>
                          <a:custGeom>
                            <a:avLst/>
                            <a:gdLst>
                              <a:gd name="T0" fmla="*/ 2452 w 2452"/>
                              <a:gd name="T1" fmla="*/ 181 h 181"/>
                              <a:gd name="T2" fmla="*/ 0 w 2452"/>
                              <a:gd name="T3" fmla="*/ 17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1">
                                <a:moveTo>
                                  <a:pt x="2452" y="181"/>
                                </a:moveTo>
                                <a:cubicBezTo>
                                  <a:pt x="1828" y="74"/>
                                  <a:pt x="942" y="0"/>
                                  <a:pt x="0" y="1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300595" cy="55499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67 h 185"/>
                              <a:gd name="T2" fmla="*/ 2452 w 2452"/>
                              <a:gd name="T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5">
                                <a:moveTo>
                                  <a:pt x="0" y="167"/>
                                </a:moveTo>
                                <a:cubicBezTo>
                                  <a:pt x="943" y="0"/>
                                  <a:pt x="1829" y="77"/>
                                  <a:pt x="2452" y="18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0" y="217714"/>
                            <a:ext cx="7300595" cy="546100"/>
                          </a:xfrm>
                          <a:custGeom>
                            <a:avLst/>
                            <a:gdLst>
                              <a:gd name="T0" fmla="*/ 0 w 2452"/>
                              <a:gd name="T1" fmla="*/ 170 h 182"/>
                              <a:gd name="T2" fmla="*/ 2452 w 2452"/>
                              <a:gd name="T3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2" h="182">
                                <a:moveTo>
                                  <a:pt x="0" y="170"/>
                                </a:moveTo>
                                <a:cubicBezTo>
                                  <a:pt x="942" y="0"/>
                                  <a:pt x="1829" y="75"/>
                                  <a:pt x="2452" y="1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FE871" id="Group 35" o:spid="_x0000_s1026" style="position:absolute;margin-left:.85pt;margin-top:652.3pt;width:574.85pt;height:64.6pt;z-index:251669504" coordsize="73005,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">
                <v:shape id="Freeform 28" o:spid="_x0000_s1027" style="position:absolute;top:1632;width:73005;height:6573;visibility:visible;mso-wrap-style:square;v-text-anchor:top" coordsize="24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" path="m,145c950,,1836,98,2452,219e" filled="f" fillcolor="#fffffe" strokecolor="#fffffe" strokeweight=".5pt">
                  <v:stroke joinstyle="miter"/>
                  <v:shadow color="#8c8682"/>
                  <v:path arrowok="t" o:connecttype="custom" o:connectlocs="0,435149;7300595,657225" o:connectangles="0,0"/>
                </v:shape>
                <v:shape id="Freeform 29" o:spid="_x0000_s1028" style="position:absolute;top:1415;width:73005;height:5429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" path="m,181c940,,1828,65,2452,165e" filled="f" fillcolor="#fffffe" strokecolor="#fffffe" strokeweight=".5pt">
                  <v:stroke joinstyle="miter"/>
                  <v:shadow color="#8c8682"/>
                  <v:path arrowok="t" o:connecttype="custom" o:connectlocs="0,542925;7300595,494932" o:connectangles="0,0"/>
                </v:shape>
                <v:shape id="Freeform 30" o:spid="_x0000_s1029" style="position:absolute;width:73005;height:5435;visibility:visible;mso-wrap-style:square;v-text-anchor:top" coordsize="245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" path="m2452,181c1828,74,942,,,170e" filled="f" fillcolor="#fffffe" strokecolor="#efb32f" strokeweight=".5pt">
                  <v:stroke joinstyle="miter"/>
                  <v:shadow color="#8c8682"/>
                  <v:path arrowok="t" o:connecttype="custom" o:connectlocs="7300595,543560;0,510526" o:connectangles="0,0"/>
                </v:shape>
                <v:shape id="Freeform 31" o:spid="_x0000_s1030" style="position:absolute;top:1088;width:73005;height:5550;visibility:visible;mso-wrap-style:square;v-text-anchor:top" coordsize="245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" path="m,167c943,,1829,77,2452,185e" filled="f" fillcolor="#fffffe" strokecolor="#fffffe" strokeweight=".5pt">
                  <v:stroke joinstyle="miter"/>
                  <v:shadow color="#8c8682"/>
                  <v:path arrowok="t" o:connecttype="custom" o:connectlocs="0,500991;7300595,554990" o:connectangles="0,0"/>
                </v:shape>
                <v:shape id="Freeform 32" o:spid="_x0000_s1031" style="position:absolute;top:2177;width:73005;height:5461;visibility:visible;mso-wrap-style:square;v-text-anchor:top" coordsize="245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" path="m,170c942,,1829,75,2452,182e" filled="f" fillcolor="#fffffe" strokecolor="#efb32f" strokeweight=".5pt">
                  <v:stroke joinstyle="miter"/>
                  <v:shadow color="#8c8682"/>
                  <v:path arrowok="t" o:connecttype="custom" o:connectlocs="0,510093;7300595,546100" o:connectangles="0,0"/>
                </v:shape>
              </v:group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E6AE8BB" wp14:editId="52C2DE95">
                <wp:simplePos x="0" y="0"/>
                <wp:positionH relativeFrom="column">
                  <wp:posOffset>5123815</wp:posOffset>
                </wp:positionH>
                <wp:positionV relativeFrom="page">
                  <wp:posOffset>9354185</wp:posOffset>
                </wp:positionV>
                <wp:extent cx="1714500" cy="228600"/>
                <wp:effectExtent l="0" t="635" r="635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4E2CDA" w14:textId="6B72CF2B" w:rsidR="00ED1100" w:rsidRDefault="00ED1100" w:rsidP="00ED1100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</w:t>
                            </w:r>
                            <w:r w:rsidR="004753B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csw</w:t>
                            </w:r>
                            <w:r w:rsidR="001668B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P</w:t>
                            </w:r>
                            <w:r w:rsidR="004753B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bc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E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AE8BB" id="Text Box 21" o:spid="_x0000_s1027" type="#_x0000_t202" style="position:absolute;margin-left:403.45pt;margin-top:736.55pt;width:135pt;height:18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264E2CDA" w14:textId="6B72CF2B" w:rsidR="00ED1100" w:rsidRDefault="00ED1100" w:rsidP="00ED1100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www.</w:t>
                      </w:r>
                      <w:r w:rsidR="004753B4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csw</w:t>
                      </w:r>
                      <w:r w:rsidR="001668B7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P</w:t>
                      </w:r>
                      <w:r w:rsidR="004753B4"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bc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E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23F5E1" wp14:editId="3F4DA7A1">
                <wp:simplePos x="0" y="0"/>
                <wp:positionH relativeFrom="column">
                  <wp:posOffset>0</wp:posOffset>
                </wp:positionH>
                <wp:positionV relativeFrom="page">
                  <wp:posOffset>8662670</wp:posOffset>
                </wp:positionV>
                <wp:extent cx="7315200" cy="1167130"/>
                <wp:effectExtent l="0" t="4445" r="0" b="0"/>
                <wp:wrapNone/>
                <wp:docPr id="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B3E9" id="Freeform 5" o:spid="_x0000_s1026" style="position:absolute;margin-left:0;margin-top:682.1pt;width:8in;height:9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" path="m2448,389v,-249,,-249,,-249c1158,,339,128,,183,,389,,389,,389r2448,xe" fillcolor="#2e3640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y="page"/>
              </v:shape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76097F" wp14:editId="5799A2E5">
                <wp:simplePos x="0" y="0"/>
                <wp:positionH relativeFrom="column">
                  <wp:posOffset>0</wp:posOffset>
                </wp:positionH>
                <wp:positionV relativeFrom="page">
                  <wp:posOffset>4796155</wp:posOffset>
                </wp:positionV>
                <wp:extent cx="2517140" cy="50292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5029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D5D1B" id="Rectangle 4" o:spid="_x0000_s1026" style="position:absolute;margin-left:0;margin-top:377.65pt;width:198.2pt;height:39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" fillcolor="#4472c4 [3204]" stroked="f">
                <w10:wrap anchory="page"/>
              </v:rect>
            </w:pict>
          </mc:Fallback>
        </mc:AlternateContent>
      </w:r>
      <w:r w:rsidR="00FF4529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635FFA71" wp14:editId="3329EE4C">
                <wp:simplePos x="0" y="0"/>
                <wp:positionH relativeFrom="column">
                  <wp:posOffset>2343150</wp:posOffset>
                </wp:positionH>
                <wp:positionV relativeFrom="page">
                  <wp:posOffset>4796155</wp:posOffset>
                </wp:positionV>
                <wp:extent cx="4972050" cy="48006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8006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CC0DB" id="Rectangle 3" o:spid="_x0000_s1026" style="position:absolute;margin-left:184.5pt;margin-top:377.65pt;width:391.5pt;height:378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21E034FD" w14:textId="60D8635C" w:rsidR="004753B4" w:rsidRPr="004753B4" w:rsidRDefault="004753B4" w:rsidP="004753B4"/>
    <w:p w14:paraId="30CA59E9" w14:textId="2791C07A" w:rsidR="004753B4" w:rsidRPr="004753B4" w:rsidRDefault="004753B4" w:rsidP="004753B4"/>
    <w:p w14:paraId="2A40B194" w14:textId="41EB002C" w:rsidR="004753B4" w:rsidRPr="004753B4" w:rsidRDefault="00D42C08" w:rsidP="004753B4">
      <w:r>
        <w:rPr>
          <w:b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1DB6BCE2" wp14:editId="3BD660A9">
            <wp:simplePos x="0" y="0"/>
            <wp:positionH relativeFrom="margin">
              <wp:posOffset>6150610</wp:posOffset>
            </wp:positionH>
            <wp:positionV relativeFrom="paragraph">
              <wp:posOffset>3810</wp:posOffset>
            </wp:positionV>
            <wp:extent cx="1069340" cy="1069340"/>
            <wp:effectExtent l="0" t="0" r="0" b="0"/>
            <wp:wrapNone/>
            <wp:docPr id="805157036" name="Picture 8051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6934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1A8C2" w14:textId="1A71E3CE" w:rsidR="004753B4" w:rsidRPr="004753B4" w:rsidRDefault="004753B4" w:rsidP="004753B4"/>
    <w:p w14:paraId="42B8719D" w14:textId="68CF7D2E" w:rsidR="004753B4" w:rsidRPr="004753B4" w:rsidRDefault="004753B4" w:rsidP="004753B4"/>
    <w:p w14:paraId="3A7E6093" w14:textId="09BEF899" w:rsidR="004753B4" w:rsidRDefault="00697775" w:rsidP="00697775">
      <w:pPr>
        <w:tabs>
          <w:tab w:val="left" w:pos="10100"/>
        </w:tabs>
        <w:rPr>
          <w:noProof/>
        </w:rPr>
      </w:pPr>
      <w:r>
        <w:rPr>
          <w:noProof/>
        </w:rPr>
        <w:tab/>
      </w:r>
    </w:p>
    <w:p w14:paraId="7A9CCCA8" w14:textId="0237DA74" w:rsidR="00542C74" w:rsidRDefault="00542C74" w:rsidP="004753B4">
      <w:pPr>
        <w:jc w:val="right"/>
      </w:pPr>
    </w:p>
    <w:p w14:paraId="5F54695E" w14:textId="42DCCB08" w:rsidR="00542C74" w:rsidRDefault="00542C74" w:rsidP="004753B4">
      <w:pPr>
        <w:jc w:val="right"/>
      </w:pPr>
    </w:p>
    <w:p w14:paraId="754C7F10" w14:textId="77777777" w:rsidR="00542C74" w:rsidRDefault="00542C74" w:rsidP="004753B4">
      <w:pPr>
        <w:jc w:val="right"/>
      </w:pPr>
    </w:p>
    <w:p w14:paraId="0A128D6E" w14:textId="3717ACB3" w:rsidR="00542C74" w:rsidRDefault="00A05895" w:rsidP="004753B4">
      <w:pPr>
        <w:jc w:val="right"/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7ADFA55D" wp14:editId="276A18F7">
            <wp:simplePos x="0" y="0"/>
            <wp:positionH relativeFrom="margin">
              <wp:posOffset>6011545</wp:posOffset>
            </wp:positionH>
            <wp:positionV relativeFrom="paragraph">
              <wp:posOffset>121285</wp:posOffset>
            </wp:positionV>
            <wp:extent cx="1300480" cy="1424940"/>
            <wp:effectExtent l="0" t="0" r="0" b="3810"/>
            <wp:wrapSquare wrapText="bothSides"/>
            <wp:docPr id="10" name="Picture 10" descr="C:\Users\Robert Jordan\AppData\Local\Microsoft\Windows\INetCache\Content.MSO\2A419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 Jordan\AppData\Local\Microsoft\Windows\INetCache\Content.MSO\2A41934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/>
                    <a:stretch/>
                  </pic:blipFill>
                  <pic:spPr bwMode="auto">
                    <a:xfrm>
                      <a:off x="0" y="0"/>
                      <a:ext cx="13004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A4BF" w14:textId="1D573EFA" w:rsidR="00542C74" w:rsidRDefault="00542C74" w:rsidP="004753B4">
      <w:pPr>
        <w:jc w:val="right"/>
      </w:pPr>
    </w:p>
    <w:p w14:paraId="5FFFBE6D" w14:textId="226ED844" w:rsidR="00542C74" w:rsidRDefault="00542C74" w:rsidP="004753B4">
      <w:pPr>
        <w:jc w:val="right"/>
      </w:pPr>
    </w:p>
    <w:p w14:paraId="3EC32D52" w14:textId="2E0A9946" w:rsidR="00542C74" w:rsidRDefault="00542C74" w:rsidP="004753B4">
      <w:pPr>
        <w:jc w:val="right"/>
      </w:pPr>
    </w:p>
    <w:p w14:paraId="1F800EB7" w14:textId="094CBA90" w:rsidR="00542C74" w:rsidRDefault="00542C74" w:rsidP="004753B4">
      <w:pPr>
        <w:jc w:val="right"/>
      </w:pPr>
    </w:p>
    <w:p w14:paraId="297E58CB" w14:textId="5FD11C0E" w:rsidR="00542C74" w:rsidRDefault="00542C74" w:rsidP="004753B4">
      <w:pPr>
        <w:jc w:val="right"/>
      </w:pPr>
    </w:p>
    <w:p w14:paraId="65B81E07" w14:textId="77777777" w:rsidR="00542C74" w:rsidRDefault="00542C74" w:rsidP="004753B4">
      <w:pPr>
        <w:jc w:val="right"/>
      </w:pPr>
    </w:p>
    <w:p w14:paraId="32655F33" w14:textId="77777777" w:rsidR="00542C74" w:rsidRDefault="00542C74" w:rsidP="004753B4">
      <w:pPr>
        <w:jc w:val="right"/>
      </w:pPr>
    </w:p>
    <w:p w14:paraId="42AE2AD8" w14:textId="69E4F138" w:rsidR="00542C74" w:rsidRDefault="00542C74" w:rsidP="004753B4">
      <w:pPr>
        <w:jc w:val="right"/>
      </w:pPr>
    </w:p>
    <w:p w14:paraId="741E96D2" w14:textId="05A2519F" w:rsidR="00542C74" w:rsidRDefault="00542C74" w:rsidP="004753B4">
      <w:pPr>
        <w:jc w:val="right"/>
      </w:pPr>
    </w:p>
    <w:p w14:paraId="3CAB6A9C" w14:textId="51101125" w:rsidR="00542C74" w:rsidRDefault="00A05895" w:rsidP="004753B4">
      <w:pPr>
        <w:jc w:val="right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05FB181" wp14:editId="60217C69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1290320" cy="1442720"/>
            <wp:effectExtent l="0" t="0" r="5080" b="5080"/>
            <wp:wrapSquare wrapText="bothSides"/>
            <wp:docPr id="11" name="Picture 11" descr="C:\Users\Robert Jordan\AppData\Local\Microsoft\Windows\INetCache\Content.MSO\548239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 Jordan\AppData\Local\Microsoft\Windows\INetCache\Content.MSO\548239E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8" r="18564"/>
                    <a:stretch/>
                  </pic:blipFill>
                  <pic:spPr bwMode="auto">
                    <a:xfrm>
                      <a:off x="0" y="0"/>
                      <a:ext cx="1291216" cy="14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C1E9E" w14:textId="71151694" w:rsidR="00542C74" w:rsidRDefault="00542C74" w:rsidP="004753B4">
      <w:pPr>
        <w:jc w:val="right"/>
      </w:pPr>
    </w:p>
    <w:p w14:paraId="59A6D32C" w14:textId="7FF3574F" w:rsidR="00542C74" w:rsidRDefault="00542C74" w:rsidP="004753B4">
      <w:pPr>
        <w:jc w:val="right"/>
      </w:pPr>
    </w:p>
    <w:p w14:paraId="4FC4FCD0" w14:textId="77777777" w:rsidR="00542C74" w:rsidRDefault="00542C74" w:rsidP="004753B4">
      <w:pPr>
        <w:jc w:val="right"/>
      </w:pPr>
    </w:p>
    <w:p w14:paraId="190651A4" w14:textId="77777777" w:rsidR="00542C74" w:rsidRDefault="00542C74" w:rsidP="004753B4">
      <w:pPr>
        <w:jc w:val="right"/>
      </w:pPr>
    </w:p>
    <w:p w14:paraId="40F17739" w14:textId="77777777" w:rsidR="00542C74" w:rsidRDefault="00542C74" w:rsidP="004753B4">
      <w:pPr>
        <w:jc w:val="right"/>
      </w:pPr>
    </w:p>
    <w:p w14:paraId="26F4B4C7" w14:textId="77777777" w:rsidR="00542C74" w:rsidRDefault="00542C74" w:rsidP="004753B4">
      <w:pPr>
        <w:jc w:val="right"/>
      </w:pPr>
    </w:p>
    <w:p w14:paraId="59B27EF0" w14:textId="77777777" w:rsidR="00542C74" w:rsidRDefault="00542C74" w:rsidP="004753B4">
      <w:pPr>
        <w:jc w:val="right"/>
      </w:pPr>
    </w:p>
    <w:p w14:paraId="7162348E" w14:textId="77777777" w:rsidR="00542C74" w:rsidRDefault="00542C74" w:rsidP="004753B4">
      <w:pPr>
        <w:jc w:val="right"/>
      </w:pPr>
    </w:p>
    <w:p w14:paraId="6059EE1C" w14:textId="77777777" w:rsidR="00542C74" w:rsidRDefault="00542C74" w:rsidP="004753B4">
      <w:pPr>
        <w:jc w:val="right"/>
      </w:pPr>
    </w:p>
    <w:p w14:paraId="1846BD03" w14:textId="77777777" w:rsidR="00542C74" w:rsidRDefault="00542C74" w:rsidP="004753B4">
      <w:pPr>
        <w:jc w:val="right"/>
      </w:pPr>
    </w:p>
    <w:p w14:paraId="2E5BC274" w14:textId="2968ECC8" w:rsidR="00542C74" w:rsidRDefault="00E40A9F" w:rsidP="004753B4">
      <w:pPr>
        <w:jc w:val="right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6EE8129" wp14:editId="3BDF3258">
                <wp:simplePos x="0" y="0"/>
                <wp:positionH relativeFrom="column">
                  <wp:posOffset>2793670</wp:posOffset>
                </wp:positionH>
                <wp:positionV relativeFrom="page">
                  <wp:posOffset>4904509</wp:posOffset>
                </wp:positionV>
                <wp:extent cx="4363671" cy="676275"/>
                <wp:effectExtent l="0" t="0" r="0" b="952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671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0E2A8E" w14:textId="2B29FE8F" w:rsidR="00ED1100" w:rsidRPr="00E40A9F" w:rsidRDefault="00E40A9F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E40A9F">
                              <w:rPr>
                                <w:rFonts w:ascii="Arial" w:hAnsi="Arial" w:cs="Arial"/>
                                <w:color w:val="FFFFFE"/>
                                <w:spacing w:val="48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THE CERTIFICATION SCHOOL WORLDWIDE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8129" id="Text Box 18" o:spid="_x0000_s1028" type="#_x0000_t202" style="position:absolute;left:0;text-align:left;margin-left:219.95pt;margin-top:386.2pt;width:343.6pt;height:53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E0E2A8E" w14:textId="2B29FE8F" w:rsidR="00ED1100" w:rsidRPr="00E40A9F" w:rsidRDefault="00E40A9F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E40A9F">
                        <w:rPr>
                          <w:rFonts w:ascii="Arial" w:hAnsi="Arial" w:cs="Arial"/>
                          <w:color w:val="FFFFFE"/>
                          <w:spacing w:val="48"/>
                          <w:w w:val="90"/>
                          <w:sz w:val="28"/>
                          <w:szCs w:val="28"/>
                          <w:lang w:val="en"/>
                        </w:rPr>
                        <w:t>THE CERTIFICATION SCHOOL WORLDWIDE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BCCC4E" w14:textId="6714F0DB" w:rsidR="00542C74" w:rsidRDefault="001550D7" w:rsidP="004753B4">
      <w:pPr>
        <w:jc w:val="right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9A9C212" wp14:editId="6521B567">
                <wp:simplePos x="0" y="0"/>
                <wp:positionH relativeFrom="column">
                  <wp:posOffset>168275</wp:posOffset>
                </wp:positionH>
                <wp:positionV relativeFrom="page">
                  <wp:posOffset>4904740</wp:posOffset>
                </wp:positionV>
                <wp:extent cx="2161540" cy="295910"/>
                <wp:effectExtent l="0" t="0" r="381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D7BE08" w14:textId="77777777" w:rsidR="00ED1100" w:rsidRPr="001550D7" w:rsidRDefault="00ED1100" w:rsidP="00ED1100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1550D7"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SERVICES AVAILABLE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C212" id="Text Box 23" o:spid="_x0000_s1029" type="#_x0000_t202" style="position:absolute;left:0;text-align:left;margin-left:13.25pt;margin-top:386.2pt;width:170.2pt;height:23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9D7BE08" w14:textId="77777777" w:rsidR="00ED1100" w:rsidRPr="001550D7" w:rsidRDefault="00ED1100" w:rsidP="00ED1100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1550D7">
                        <w:rPr>
                          <w:rFonts w:ascii="Arial" w:hAnsi="Arial" w:cs="Arial"/>
                          <w:color w:val="FFFFFF" w:themeColor="background1"/>
                          <w:spacing w:val="40"/>
                          <w:w w:val="90"/>
                          <w:sz w:val="24"/>
                          <w:szCs w:val="24"/>
                          <w:lang w:val="en"/>
                        </w:rPr>
                        <w:t>SERVICES AVAILABLE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E3F4E4" w14:textId="19EF7627" w:rsidR="00542C74" w:rsidRDefault="001550D7" w:rsidP="004753B4">
      <w:pPr>
        <w:jc w:val="right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7CF91998" wp14:editId="3AA1FA99">
                <wp:simplePos x="0" y="0"/>
                <wp:positionH relativeFrom="column">
                  <wp:posOffset>228600</wp:posOffset>
                </wp:positionH>
                <wp:positionV relativeFrom="page">
                  <wp:posOffset>5191126</wp:posOffset>
                </wp:positionV>
                <wp:extent cx="2133600" cy="362839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62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4FBA52" w14:textId="7DD1204C" w:rsidR="001550D7" w:rsidRPr="00D42C08" w:rsidRDefault="001550D7" w:rsidP="001550D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WORK READINESS TRAINING</w:t>
                            </w:r>
                          </w:p>
                          <w:p w14:paraId="28ABB1BC" w14:textId="77777777" w:rsidR="001550D7" w:rsidRPr="00D42C08" w:rsidRDefault="001550D7" w:rsidP="001550D7">
                            <w:pPr>
                              <w:pStyle w:val="ListParagraph"/>
                              <w:widowControl w:val="0"/>
                              <w:spacing w:line="280" w:lineRule="exact"/>
                              <w:ind w:left="180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We provide</w:t>
                            </w:r>
                            <w:r w:rsidRPr="00D42C08">
                              <w:t xml:space="preserve"> </w:t>
                            </w:r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a user-</w:t>
                            </w:r>
                            <w:proofErr w:type="spellStart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friednly</w:t>
                            </w:r>
                            <w:proofErr w:type="spellEnd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online platform </w:t>
                            </w:r>
                            <w:proofErr w:type="gramStart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that  containing</w:t>
                            </w:r>
                            <w:proofErr w:type="gramEnd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courses in a wide range of subject areas.</w:t>
                            </w:r>
                          </w:p>
                          <w:p w14:paraId="49E5A0A0" w14:textId="032A5F46" w:rsidR="00ED1100" w:rsidRPr="00D42C08" w:rsidRDefault="001550D7" w:rsidP="00BB6D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OCCUPATIONAL TRAINING</w:t>
                            </w:r>
                            <w:r w:rsidR="001C3D8F"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 xml:space="preserve"> </w:t>
                            </w:r>
                          </w:p>
                          <w:p w14:paraId="094FF996" w14:textId="64C6E0DE" w:rsidR="00ED1100" w:rsidRPr="00D42C08" w:rsidRDefault="003B16A4" w:rsidP="004F5941">
                            <w:pPr>
                              <w:pStyle w:val="ListParagraph"/>
                              <w:widowControl w:val="0"/>
                              <w:spacing w:line="280" w:lineRule="exact"/>
                              <w:ind w:left="180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As a certified One Stop Center, CSW offers staffing solutions that provide businesses with employees who are skilled and ready to work</w:t>
                            </w:r>
                          </w:p>
                          <w:p w14:paraId="1DD5C9AB" w14:textId="36AEC745" w:rsidR="001550D7" w:rsidRPr="00D42C08" w:rsidRDefault="001550D7" w:rsidP="001550D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INTERNSHIPS &amp; JOB</w:t>
                            </w:r>
                            <w:r w:rsidR="00E40A9F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S</w:t>
                            </w:r>
                            <w:r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 xml:space="preserve"> </w:t>
                            </w:r>
                          </w:p>
                          <w:p w14:paraId="3CADA108" w14:textId="7404FB28" w:rsidR="001550D7" w:rsidRPr="00D42C08" w:rsidRDefault="001550D7" w:rsidP="001550D7">
                            <w:pPr>
                              <w:pStyle w:val="ListParagraph"/>
                              <w:widowControl w:val="0"/>
                              <w:spacing w:line="280" w:lineRule="exact"/>
                              <w:ind w:left="180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As a certified One Stop Center, CSW offers staffing solutions that provide participants internships leading to placement </w:t>
                            </w:r>
                            <w:proofErr w:type="gramStart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with  employers</w:t>
                            </w:r>
                            <w:proofErr w:type="gramEnd"/>
                            <w:r w:rsidRPr="00D42C08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.</w:t>
                            </w:r>
                          </w:p>
                          <w:p w14:paraId="5C26B2B4" w14:textId="483B7F6E" w:rsidR="00ED1100" w:rsidRPr="00D42C08" w:rsidRDefault="00CF27C9" w:rsidP="00BB6D4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="180" w:hanging="180"/>
                              <w:rPr>
                                <w:rFonts w:ascii="Arial" w:hAnsi="Arial" w:cs="Arial"/>
                                <w:b/>
                                <w:color w:val="FFFFFE"/>
                                <w:lang w:val="en"/>
                              </w:rPr>
                            </w:pPr>
                            <w:r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>MANAGEMENT</w:t>
                            </w:r>
                            <w:r w:rsidR="001550D7" w:rsidRPr="00D42C08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  <w:t xml:space="preserve"> CONSULTING</w:t>
                            </w:r>
                          </w:p>
                          <w:p w14:paraId="5AD0FC3E" w14:textId="480CF028" w:rsidR="001550D7" w:rsidRPr="00D42C08" w:rsidRDefault="00E40A9F" w:rsidP="001550D7">
                            <w:pPr>
                              <w:pStyle w:val="ListParagraph"/>
                              <w:widowControl w:val="0"/>
                              <w:spacing w:line="280" w:lineRule="exact"/>
                              <w:ind w:left="180"/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</w:pPr>
                            <w:r w:rsidRPr="00E40A9F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Professional and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m</w:t>
                            </w:r>
                            <w:r w:rsidRPr="00E40A9F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anagement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consulting for</w:t>
                            </w:r>
                            <w:r w:rsidRPr="00E40A9F"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 xml:space="preserve"> an array of short duration 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lang w:val="en"/>
                              </w:rPr>
                              <w:t>projects and trainings.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1998" id="Text Box 6" o:spid="_x0000_s1030" type="#_x0000_t202" style="position:absolute;left:0;text-align:left;margin-left:18pt;margin-top:408.75pt;width:168pt;height:285.7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574FBA52" w14:textId="7DD1204C" w:rsidR="001550D7" w:rsidRPr="00D42C08" w:rsidRDefault="001550D7" w:rsidP="001550D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>WORK READINESS TRAINING</w:t>
                      </w:r>
                    </w:p>
                    <w:p w14:paraId="28ABB1BC" w14:textId="77777777" w:rsidR="001550D7" w:rsidRPr="00D42C08" w:rsidRDefault="001550D7" w:rsidP="001550D7">
                      <w:pPr>
                        <w:pStyle w:val="ListParagraph"/>
                        <w:widowControl w:val="0"/>
                        <w:spacing w:line="280" w:lineRule="exact"/>
                        <w:ind w:left="180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We provide</w:t>
                      </w:r>
                      <w:r w:rsidRPr="00D42C08">
                        <w:t xml:space="preserve"> </w:t>
                      </w: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a user-</w:t>
                      </w:r>
                      <w:proofErr w:type="spellStart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friednly</w:t>
                      </w:r>
                      <w:proofErr w:type="spellEnd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online platform </w:t>
                      </w:r>
                      <w:proofErr w:type="gramStart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that  containing</w:t>
                      </w:r>
                      <w:proofErr w:type="gramEnd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courses in a wide range of subject areas.</w:t>
                      </w:r>
                    </w:p>
                    <w:p w14:paraId="49E5A0A0" w14:textId="032A5F46" w:rsidR="00ED1100" w:rsidRPr="00D42C08" w:rsidRDefault="001550D7" w:rsidP="00BB6D4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>OCCUPATIONAL TRAINING</w:t>
                      </w:r>
                      <w:r w:rsidR="001C3D8F"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 xml:space="preserve"> </w:t>
                      </w:r>
                    </w:p>
                    <w:p w14:paraId="094FF996" w14:textId="64C6E0DE" w:rsidR="00ED1100" w:rsidRPr="00D42C08" w:rsidRDefault="003B16A4" w:rsidP="004F5941">
                      <w:pPr>
                        <w:pStyle w:val="ListParagraph"/>
                        <w:widowControl w:val="0"/>
                        <w:spacing w:line="280" w:lineRule="exact"/>
                        <w:ind w:left="180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As a certified One Stop Center, CSW offers staffing solutions that provide businesses with employees who are skilled and ready to work</w:t>
                      </w:r>
                    </w:p>
                    <w:p w14:paraId="1DD5C9AB" w14:textId="36AEC745" w:rsidR="001550D7" w:rsidRPr="00D42C08" w:rsidRDefault="001550D7" w:rsidP="001550D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>INTERNSHIPS &amp; JOB</w:t>
                      </w:r>
                      <w:r w:rsidR="00E40A9F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>S</w:t>
                      </w:r>
                      <w:r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 xml:space="preserve"> </w:t>
                      </w:r>
                    </w:p>
                    <w:p w14:paraId="3CADA108" w14:textId="7404FB28" w:rsidR="001550D7" w:rsidRPr="00D42C08" w:rsidRDefault="001550D7" w:rsidP="001550D7">
                      <w:pPr>
                        <w:pStyle w:val="ListParagraph"/>
                        <w:widowControl w:val="0"/>
                        <w:spacing w:line="280" w:lineRule="exact"/>
                        <w:ind w:left="180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As a certified One Stop Center, CSW offers staffing solutions that provide</w:t>
                      </w: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participants internships leading to placement </w:t>
                      </w:r>
                      <w:proofErr w:type="gramStart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with </w:t>
                      </w: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</w:t>
                      </w:r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employers</w:t>
                      </w:r>
                      <w:proofErr w:type="gramEnd"/>
                      <w:r w:rsidRPr="00D42C08">
                        <w:rPr>
                          <w:rFonts w:ascii="Arial" w:hAnsi="Arial" w:cs="Arial"/>
                          <w:color w:val="FFFFFE"/>
                          <w:lang w:val="en"/>
                        </w:rPr>
                        <w:t>.</w:t>
                      </w:r>
                    </w:p>
                    <w:p w14:paraId="5C26B2B4" w14:textId="483B7F6E" w:rsidR="00ED1100" w:rsidRPr="00D42C08" w:rsidRDefault="00CF27C9" w:rsidP="00BB6D41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ind w:left="180" w:hanging="180"/>
                        <w:rPr>
                          <w:rFonts w:ascii="Arial" w:hAnsi="Arial" w:cs="Arial"/>
                          <w:b/>
                          <w:color w:val="FFFFFE"/>
                          <w:lang w:val="en"/>
                        </w:rPr>
                      </w:pPr>
                      <w:r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>MANAGEMENT</w:t>
                      </w:r>
                      <w:r w:rsidR="001550D7" w:rsidRPr="00D42C08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  <w:t xml:space="preserve"> CONSULTING</w:t>
                      </w:r>
                    </w:p>
                    <w:p w14:paraId="5AD0FC3E" w14:textId="480CF028" w:rsidR="001550D7" w:rsidRPr="00D42C08" w:rsidRDefault="00E40A9F" w:rsidP="001550D7">
                      <w:pPr>
                        <w:pStyle w:val="ListParagraph"/>
                        <w:widowControl w:val="0"/>
                        <w:spacing w:line="280" w:lineRule="exact"/>
                        <w:ind w:left="180"/>
                        <w:rPr>
                          <w:rFonts w:ascii="Arial" w:hAnsi="Arial" w:cs="Arial"/>
                          <w:color w:val="FFFFFE"/>
                          <w:lang w:val="en"/>
                        </w:rPr>
                      </w:pPr>
                      <w:r w:rsidRPr="00E40A9F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Professional and </w:t>
                      </w:r>
                      <w:r>
                        <w:rPr>
                          <w:rFonts w:ascii="Arial" w:hAnsi="Arial" w:cs="Arial"/>
                          <w:color w:val="FFFFFE"/>
                          <w:lang w:val="en"/>
                        </w:rPr>
                        <w:t>m</w:t>
                      </w:r>
                      <w:r w:rsidRPr="00E40A9F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anagement </w:t>
                      </w:r>
                      <w:r>
                        <w:rPr>
                          <w:rFonts w:ascii="Arial" w:hAnsi="Arial" w:cs="Arial"/>
                          <w:color w:val="FFFFFE"/>
                          <w:lang w:val="en"/>
                        </w:rPr>
                        <w:t>consulting for</w:t>
                      </w:r>
                      <w:r w:rsidRPr="00E40A9F">
                        <w:rPr>
                          <w:rFonts w:ascii="Arial" w:hAnsi="Arial" w:cs="Arial"/>
                          <w:color w:val="FFFFFE"/>
                          <w:lang w:val="en"/>
                        </w:rPr>
                        <w:t xml:space="preserve"> an array of short duration </w:t>
                      </w:r>
                      <w:r>
                        <w:rPr>
                          <w:rFonts w:ascii="Arial" w:hAnsi="Arial" w:cs="Arial"/>
                          <w:color w:val="FFFFFE"/>
                          <w:lang w:val="en"/>
                        </w:rPr>
                        <w:t>projects and trainings.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B442F5" w14:textId="77777777" w:rsidR="00542C74" w:rsidRDefault="00542C74" w:rsidP="004753B4">
      <w:pPr>
        <w:jc w:val="right"/>
      </w:pPr>
    </w:p>
    <w:p w14:paraId="1C59F4EA" w14:textId="1F1E795D" w:rsidR="00542C74" w:rsidRDefault="00E40A9F" w:rsidP="004753B4">
      <w:pPr>
        <w:jc w:val="right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157F5476" wp14:editId="0E7C4271">
                <wp:simplePos x="0" y="0"/>
                <wp:positionH relativeFrom="column">
                  <wp:posOffset>2764312</wp:posOffset>
                </wp:positionH>
                <wp:positionV relativeFrom="page">
                  <wp:posOffset>5436268</wp:posOffset>
                </wp:positionV>
                <wp:extent cx="4314825" cy="3172777"/>
                <wp:effectExtent l="0" t="0" r="9525" b="889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17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556ED8" w14:textId="09726BE7" w:rsidR="00ED1100" w:rsidRPr="001550D7" w:rsidRDefault="001550D7" w:rsidP="00ED1100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We are proud to announce that C</w:t>
                            </w:r>
                            <w:r w:rsidR="00670F43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ertification School</w:t>
                            </w:r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 Worldwide Public Benefit Corporation (CSW) was approved on March 15, 2019 by the Office of the State Superintendent of Education’s (OSSE) Higher Education Licensure Commission (HELC) to provide post-secondary adult education. </w:t>
                            </w:r>
                            <w:r w:rsidR="00D42C08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The approval also formally recognizes the creation of the</w:t>
                            </w:r>
                            <w:r w:rsidR="00EE3782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Certification School </w:t>
                            </w:r>
                            <w:proofErr w:type="gramStart"/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Worldwide  division</w:t>
                            </w:r>
                            <w:proofErr w:type="gramEnd"/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 of CSW. We look forward to providing new trainings that advance our mission to “Re-inspire the Dream” beginning May 13th. We would like to thank everyone for their support during the 9-month </w:t>
                            </w:r>
                            <w:r w:rsidR="00E76305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licensing </w:t>
                            </w:r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process and hope to work together </w:t>
                            </w:r>
                            <w:proofErr w:type="gramStart"/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in the near future</w:t>
                            </w:r>
                            <w:proofErr w:type="gramEnd"/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.</w:t>
                            </w:r>
                            <w:r w:rsidR="00E76305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 xml:space="preserve"> </w:t>
                            </w:r>
                            <w:r w:rsidRPr="001550D7"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The Certification School Worldwide is licensed to offer the following certificate programs and training courses leading to certification examination.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7F547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217.65pt;margin-top:428.05pt;width:339.75pt;height:249.8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8556ED8" w14:textId="09726BE7" w:rsidR="00ED1100" w:rsidRPr="001550D7" w:rsidRDefault="001550D7" w:rsidP="00ED1100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</w:pPr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We are proud to announce that C</w:t>
                      </w:r>
                      <w:r w:rsidR="00670F43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ertification School</w:t>
                      </w:r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 Worldwide Public Benefit Corporation (CSW) was approved on March 15, 2019 by the Office of the State Superintendent of Education’s (OSSE) Higher Education Licensure Commission (HELC) to provide post-secondary adult education. </w:t>
                      </w:r>
                      <w:r w:rsidR="00D42C08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The approval also formally recognizes the creation of the</w:t>
                      </w:r>
                      <w:r w:rsidR="00EE3782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Certification School </w:t>
                      </w:r>
                      <w:proofErr w:type="gramStart"/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Worldwide  division</w:t>
                      </w:r>
                      <w:proofErr w:type="gramEnd"/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 of CSW. We look forward to providing new trainings that advance our mission to “Re-inspire the Dream” beginning May 13th. We would like to thank everyone for their support during the 9-month </w:t>
                      </w:r>
                      <w:r w:rsidR="00E76305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licensing </w:t>
                      </w:r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process and hope to work together </w:t>
                      </w:r>
                      <w:proofErr w:type="gramStart"/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in the near future</w:t>
                      </w:r>
                      <w:proofErr w:type="gramEnd"/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.</w:t>
                      </w:r>
                      <w:r w:rsidR="00E76305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 xml:space="preserve"> </w:t>
                      </w:r>
                      <w:r w:rsidRPr="001550D7"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  <w:t>The Certification School Worldwide is licensed to offer the following certificate programs and training courses leading to certification examination.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E6C7FA5" w14:textId="4556699D" w:rsidR="00542C74" w:rsidRDefault="00542C74" w:rsidP="004753B4">
      <w:pPr>
        <w:jc w:val="right"/>
      </w:pPr>
    </w:p>
    <w:p w14:paraId="78EF2FD3" w14:textId="3FC70A8E" w:rsidR="00542C74" w:rsidRDefault="00542C74" w:rsidP="004753B4">
      <w:pPr>
        <w:jc w:val="right"/>
      </w:pPr>
    </w:p>
    <w:p w14:paraId="3597E1D2" w14:textId="0CDB9486" w:rsidR="00542C74" w:rsidRDefault="00542C74" w:rsidP="004753B4">
      <w:pPr>
        <w:jc w:val="right"/>
      </w:pPr>
    </w:p>
    <w:p w14:paraId="23804D7B" w14:textId="77777777" w:rsidR="00542C74" w:rsidRDefault="00542C74" w:rsidP="004753B4">
      <w:pPr>
        <w:jc w:val="right"/>
      </w:pPr>
    </w:p>
    <w:p w14:paraId="22178DA5" w14:textId="77777777" w:rsidR="00542C74" w:rsidRDefault="00542C74" w:rsidP="004753B4">
      <w:pPr>
        <w:jc w:val="right"/>
      </w:pPr>
    </w:p>
    <w:p w14:paraId="6123C0E9" w14:textId="77777777" w:rsidR="00542C74" w:rsidRDefault="00542C74" w:rsidP="004753B4">
      <w:pPr>
        <w:jc w:val="right"/>
      </w:pPr>
    </w:p>
    <w:p w14:paraId="00236F87" w14:textId="77777777" w:rsidR="00542C74" w:rsidRDefault="00542C74" w:rsidP="004753B4">
      <w:pPr>
        <w:jc w:val="right"/>
      </w:pPr>
    </w:p>
    <w:p w14:paraId="6FD155BF" w14:textId="77777777" w:rsidR="00542C74" w:rsidRDefault="00542C74" w:rsidP="004753B4">
      <w:pPr>
        <w:jc w:val="right"/>
      </w:pPr>
    </w:p>
    <w:p w14:paraId="6538DDCC" w14:textId="77777777" w:rsidR="00542C74" w:rsidRDefault="00542C74" w:rsidP="004753B4">
      <w:pPr>
        <w:jc w:val="right"/>
      </w:pPr>
    </w:p>
    <w:p w14:paraId="43EF7CB7" w14:textId="77777777" w:rsidR="00542C74" w:rsidRDefault="00542C74" w:rsidP="004753B4">
      <w:pPr>
        <w:jc w:val="right"/>
      </w:pPr>
    </w:p>
    <w:p w14:paraId="1E70716B" w14:textId="77777777" w:rsidR="00542C74" w:rsidRDefault="00542C74" w:rsidP="004753B4">
      <w:pPr>
        <w:jc w:val="right"/>
      </w:pPr>
    </w:p>
    <w:p w14:paraId="731976A1" w14:textId="77777777" w:rsidR="00542C74" w:rsidRDefault="00542C74" w:rsidP="004753B4">
      <w:pPr>
        <w:jc w:val="right"/>
      </w:pPr>
    </w:p>
    <w:p w14:paraId="2C12E592" w14:textId="77777777" w:rsidR="00542C74" w:rsidRDefault="00542C74" w:rsidP="004753B4">
      <w:pPr>
        <w:jc w:val="right"/>
      </w:pPr>
    </w:p>
    <w:p w14:paraId="0238C300" w14:textId="77777777" w:rsidR="00542C74" w:rsidRDefault="00542C74" w:rsidP="004753B4">
      <w:pPr>
        <w:jc w:val="right"/>
      </w:pPr>
    </w:p>
    <w:p w14:paraId="72D69303" w14:textId="77777777" w:rsidR="00542C74" w:rsidRDefault="00542C74" w:rsidP="004753B4">
      <w:pPr>
        <w:jc w:val="right"/>
      </w:pPr>
    </w:p>
    <w:p w14:paraId="2E60F457" w14:textId="77777777" w:rsidR="00542C74" w:rsidRDefault="00542C74" w:rsidP="004753B4">
      <w:pPr>
        <w:jc w:val="right"/>
      </w:pPr>
    </w:p>
    <w:p w14:paraId="51C93CA2" w14:textId="77777777" w:rsidR="00542C74" w:rsidRDefault="00542C74" w:rsidP="004753B4">
      <w:pPr>
        <w:jc w:val="right"/>
      </w:pPr>
    </w:p>
    <w:p w14:paraId="0895DE1F" w14:textId="77777777" w:rsidR="00542C74" w:rsidRDefault="00542C74" w:rsidP="004753B4">
      <w:pPr>
        <w:jc w:val="right"/>
      </w:pPr>
    </w:p>
    <w:p w14:paraId="07231554" w14:textId="77777777" w:rsidR="00542C74" w:rsidRDefault="00542C74" w:rsidP="004753B4">
      <w:pPr>
        <w:jc w:val="right"/>
      </w:pPr>
    </w:p>
    <w:p w14:paraId="60F71BED" w14:textId="6F1F750B" w:rsidR="00542C74" w:rsidRDefault="00542C74" w:rsidP="004753B4">
      <w:pPr>
        <w:jc w:val="right"/>
      </w:pPr>
    </w:p>
    <w:p w14:paraId="6166AF22" w14:textId="77777777" w:rsidR="00542C74" w:rsidRDefault="00542C74" w:rsidP="004753B4">
      <w:pPr>
        <w:jc w:val="right"/>
      </w:pPr>
    </w:p>
    <w:p w14:paraId="7401555A" w14:textId="77777777" w:rsidR="00542C74" w:rsidRDefault="00542C74" w:rsidP="004753B4">
      <w:pPr>
        <w:jc w:val="right"/>
      </w:pPr>
    </w:p>
    <w:p w14:paraId="5DDDB40E" w14:textId="0386F83B" w:rsidR="00542C74" w:rsidRDefault="00542C74" w:rsidP="004753B4">
      <w:pPr>
        <w:jc w:val="right"/>
      </w:pPr>
    </w:p>
    <w:p w14:paraId="58D0621B" w14:textId="351617F8" w:rsidR="00542C74" w:rsidRDefault="00542C74" w:rsidP="004753B4">
      <w:pPr>
        <w:jc w:val="right"/>
      </w:pPr>
    </w:p>
    <w:p w14:paraId="287C6418" w14:textId="5F7F2BBA" w:rsidR="00542C74" w:rsidRDefault="00542C74" w:rsidP="004753B4">
      <w:pPr>
        <w:jc w:val="right"/>
      </w:pPr>
    </w:p>
    <w:p w14:paraId="1B0FE0B3" w14:textId="0CFE1B6A" w:rsidR="00890505" w:rsidRPr="00890505" w:rsidRDefault="0088781C" w:rsidP="0089050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0B0639C" wp14:editId="69BB7C99">
                <wp:simplePos x="0" y="0"/>
                <wp:positionH relativeFrom="column">
                  <wp:posOffset>194945</wp:posOffset>
                </wp:positionH>
                <wp:positionV relativeFrom="page">
                  <wp:posOffset>9360852</wp:posOffset>
                </wp:positionV>
                <wp:extent cx="4013200" cy="285750"/>
                <wp:effectExtent l="0" t="0" r="6350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E7094D" w14:textId="4D2149EE" w:rsidR="0088781C" w:rsidRDefault="0088781C" w:rsidP="0088781C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605 Rhode Island Avenue, NW Washington, DC 20001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Tel  888.550.6259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     Fax   888.551.6593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639C" id="Text Box 22" o:spid="_x0000_s1032" type="#_x0000_t202" style="position:absolute;left:0;text-align:left;margin-left:15.35pt;margin-top:737.05pt;width:316pt;height:22.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nU/QIAAI0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EE7094D" w14:textId="4D2149EE" w:rsidR="0088781C" w:rsidRDefault="0088781C" w:rsidP="0088781C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605 Rhode Island Avenue, NW Washington, DC 20001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Tel  888.550.6259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 xml:space="preserve">       Fax   888.55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4"/>
                          <w:szCs w:val="14"/>
                          <w:lang w:val="en"/>
                        </w:rPr>
                        <w:t>.6593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5A281C" w14:textId="747A2583" w:rsidR="00890505" w:rsidRPr="00890505" w:rsidRDefault="00890505" w:rsidP="00522320">
      <w:pPr>
        <w:tabs>
          <w:tab w:val="left" w:pos="1159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41302787" wp14:editId="5B6EE8FC">
            <wp:extent cx="7315200" cy="7877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43BE28" w14:textId="77777777" w:rsidR="00890505" w:rsidRPr="00890505" w:rsidRDefault="00890505" w:rsidP="00890505"/>
    <w:p w14:paraId="60822849" w14:textId="77777777" w:rsidR="00890505" w:rsidRPr="00890505" w:rsidRDefault="00890505" w:rsidP="00890505"/>
    <w:p w14:paraId="310F9E1D" w14:textId="77777777" w:rsidR="00890505" w:rsidRPr="00890505" w:rsidRDefault="00890505" w:rsidP="00890505"/>
    <w:p w14:paraId="227B1D8C" w14:textId="7C505667" w:rsidR="004753B4" w:rsidRPr="00890505" w:rsidRDefault="004753B4" w:rsidP="00890505"/>
    <w:sectPr w:rsidR="004753B4" w:rsidRPr="00890505" w:rsidSect="00890505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0E530" w14:textId="77777777" w:rsidR="008B427D" w:rsidRDefault="008B427D" w:rsidP="008335AE">
      <w:r>
        <w:separator/>
      </w:r>
    </w:p>
  </w:endnote>
  <w:endnote w:type="continuationSeparator" w:id="0">
    <w:p w14:paraId="00FE0DAF" w14:textId="77777777" w:rsidR="008B427D" w:rsidRDefault="008B427D" w:rsidP="00833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88B86" w14:textId="77777777" w:rsidR="008B427D" w:rsidRDefault="008B427D" w:rsidP="008335AE">
      <w:r>
        <w:separator/>
      </w:r>
    </w:p>
  </w:footnote>
  <w:footnote w:type="continuationSeparator" w:id="0">
    <w:p w14:paraId="47C5B011" w14:textId="77777777" w:rsidR="008B427D" w:rsidRDefault="008B427D" w:rsidP="00833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D1"/>
    <w:rsid w:val="000D247E"/>
    <w:rsid w:val="001550D7"/>
    <w:rsid w:val="00163CD7"/>
    <w:rsid w:val="001668B7"/>
    <w:rsid w:val="00194B1B"/>
    <w:rsid w:val="001B326D"/>
    <w:rsid w:val="001C3D8F"/>
    <w:rsid w:val="002B3B63"/>
    <w:rsid w:val="002C306B"/>
    <w:rsid w:val="003B16A4"/>
    <w:rsid w:val="003B7DE5"/>
    <w:rsid w:val="0041019A"/>
    <w:rsid w:val="00417CA0"/>
    <w:rsid w:val="004753B4"/>
    <w:rsid w:val="004B45C2"/>
    <w:rsid w:val="004F5941"/>
    <w:rsid w:val="00522320"/>
    <w:rsid w:val="00542C74"/>
    <w:rsid w:val="00581068"/>
    <w:rsid w:val="005A43CB"/>
    <w:rsid w:val="005B3039"/>
    <w:rsid w:val="005D5D75"/>
    <w:rsid w:val="005F70E4"/>
    <w:rsid w:val="00606D3B"/>
    <w:rsid w:val="00624CA5"/>
    <w:rsid w:val="00637FD3"/>
    <w:rsid w:val="00670F43"/>
    <w:rsid w:val="00697775"/>
    <w:rsid w:val="00810177"/>
    <w:rsid w:val="008335AE"/>
    <w:rsid w:val="0088781C"/>
    <w:rsid w:val="00890505"/>
    <w:rsid w:val="008B427D"/>
    <w:rsid w:val="008D0C25"/>
    <w:rsid w:val="00904EDB"/>
    <w:rsid w:val="00917774"/>
    <w:rsid w:val="00934EB4"/>
    <w:rsid w:val="00994E05"/>
    <w:rsid w:val="009C24D1"/>
    <w:rsid w:val="00A05895"/>
    <w:rsid w:val="00A234C5"/>
    <w:rsid w:val="00A60CCD"/>
    <w:rsid w:val="00AB499D"/>
    <w:rsid w:val="00AE3366"/>
    <w:rsid w:val="00B024DE"/>
    <w:rsid w:val="00BB6D41"/>
    <w:rsid w:val="00C644A3"/>
    <w:rsid w:val="00CC1E03"/>
    <w:rsid w:val="00CD51EF"/>
    <w:rsid w:val="00CF27C9"/>
    <w:rsid w:val="00D30074"/>
    <w:rsid w:val="00D42C08"/>
    <w:rsid w:val="00E40A9F"/>
    <w:rsid w:val="00E65CBA"/>
    <w:rsid w:val="00E76305"/>
    <w:rsid w:val="00E76EA5"/>
    <w:rsid w:val="00E778CC"/>
    <w:rsid w:val="00ED1100"/>
    <w:rsid w:val="00EE3782"/>
    <w:rsid w:val="00EF35AD"/>
    <w:rsid w:val="00F34D14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F14E40"/>
  <w15:chartTrackingRefBased/>
  <w15:docId w15:val="{0C03EF65-5D7A-41AC-BA04-B40859844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D110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rsid w:val="008335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35AE"/>
    <w:rPr>
      <w:color w:val="212120"/>
      <w:kern w:val="28"/>
    </w:rPr>
  </w:style>
  <w:style w:type="paragraph" w:styleId="Footer">
    <w:name w:val="footer"/>
    <w:basedOn w:val="Normal"/>
    <w:link w:val="FooterChar"/>
    <w:rsid w:val="008335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335AE"/>
    <w:rPr>
      <w:color w:val="212120"/>
      <w:kern w:val="28"/>
    </w:rPr>
  </w:style>
  <w:style w:type="paragraph" w:styleId="NoSpacing">
    <w:name w:val="No Spacing"/>
    <w:link w:val="NoSpacingChar"/>
    <w:uiPriority w:val="1"/>
    <w:qFormat/>
    <w:rsid w:val="00697775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9777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toAdmin\AppData\Roaming\Microsoft\Templates\Technology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E. Davenport, II</dc:creator>
  <cp:keywords/>
  <dc:description/>
  <cp:lastModifiedBy>Carl Davenport</cp:lastModifiedBy>
  <cp:revision>2</cp:revision>
  <dcterms:created xsi:type="dcterms:W3CDTF">2019-04-10T04:56:00Z</dcterms:created>
  <dcterms:modified xsi:type="dcterms:W3CDTF">2019-04-10T04:56:00Z</dcterms:modified>
</cp:coreProperties>
</file>